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720C9" w14:textId="2AB6030F" w:rsidR="00385193" w:rsidRPr="00540DDB" w:rsidRDefault="00540DDB" w:rsidP="00540DDB">
      <w:pPr>
        <w:jc w:val="center"/>
        <w:rPr>
          <w:b/>
          <w:bCs/>
          <w:sz w:val="40"/>
          <w:szCs w:val="40"/>
        </w:rPr>
      </w:pPr>
      <w:bookmarkStart w:id="0" w:name="_GoBack"/>
      <w:bookmarkEnd w:id="0"/>
      <w:r w:rsidRPr="00540DDB">
        <w:rPr>
          <w:b/>
          <w:bCs/>
          <w:sz w:val="40"/>
          <w:szCs w:val="40"/>
        </w:rPr>
        <w:t>Spring Eye-Spy!</w:t>
      </w:r>
    </w:p>
    <w:p w14:paraId="2452C8C3" w14:textId="77777777" w:rsidR="00540DDB" w:rsidRDefault="00540DDB" w:rsidP="00540DDB">
      <w:pPr>
        <w:spacing w:after="0"/>
        <w:jc w:val="center"/>
        <w:rPr>
          <w:sz w:val="32"/>
          <w:szCs w:val="32"/>
        </w:rPr>
      </w:pPr>
      <w:r w:rsidRPr="00540DDB">
        <w:rPr>
          <w:sz w:val="32"/>
          <w:szCs w:val="32"/>
        </w:rPr>
        <w:t xml:space="preserve">Can you spot any of these natural beauties? </w:t>
      </w:r>
    </w:p>
    <w:p w14:paraId="3A40F98B" w14:textId="23A00E0C" w:rsidR="00540DDB" w:rsidRPr="00540DDB" w:rsidRDefault="00540DDB" w:rsidP="00540DDB">
      <w:pPr>
        <w:jc w:val="center"/>
        <w:rPr>
          <w:sz w:val="32"/>
          <w:szCs w:val="32"/>
        </w:rPr>
      </w:pPr>
      <w:r w:rsidRPr="00540DDB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799227E" wp14:editId="749C23BF">
            <wp:simplePos x="0" y="0"/>
            <wp:positionH relativeFrom="margin">
              <wp:align>left</wp:align>
            </wp:positionH>
            <wp:positionV relativeFrom="page">
              <wp:posOffset>1866900</wp:posOffset>
            </wp:positionV>
            <wp:extent cx="6018530" cy="7232650"/>
            <wp:effectExtent l="0" t="0" r="1270" b="6350"/>
            <wp:wrapSquare wrapText="bothSides"/>
            <wp:docPr id="1" name="Picture 1" descr="Printable Spring Activity Pack for Kids - Frugal Fun For Boy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Spring Activity Pack for Kids - Frugal Fun For Boys and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8" t="4822" r="11588" b="4938"/>
                    <a:stretch/>
                  </pic:blipFill>
                  <pic:spPr bwMode="auto">
                    <a:xfrm>
                      <a:off x="0" y="0"/>
                      <a:ext cx="6018530" cy="723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DDB">
        <w:rPr>
          <w:sz w:val="32"/>
          <w:szCs w:val="32"/>
        </w:rPr>
        <w:t>(Even if this is just from your window!)</w:t>
      </w:r>
    </w:p>
    <w:sectPr w:rsidR="00540DDB" w:rsidRPr="00540D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DDB"/>
    <w:rsid w:val="00385193"/>
    <w:rsid w:val="00463494"/>
    <w:rsid w:val="0054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CDC0"/>
  <w15:chartTrackingRefBased/>
  <w15:docId w15:val="{6F9CD206-2B1A-4DA9-8312-277F7CC7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80129EB68D2449DE85B6A2200A5EF" ma:contentTypeVersion="12" ma:contentTypeDescription="Create a new document." ma:contentTypeScope="" ma:versionID="4f286a323017aa3cf3383db64a59aaaa">
  <xsd:schema xmlns:xsd="http://www.w3.org/2001/XMLSchema" xmlns:xs="http://www.w3.org/2001/XMLSchema" xmlns:p="http://schemas.microsoft.com/office/2006/metadata/properties" xmlns:ns2="83c4092f-eea2-41d9-bff2-cbd71d45f0bd" xmlns:ns3="86a3a657-475a-4d97-afab-6abe163c788b" targetNamespace="http://schemas.microsoft.com/office/2006/metadata/properties" ma:root="true" ma:fieldsID="6c8d6b34631ba0230f5141d50f12c91f" ns2:_="" ns3:_="">
    <xsd:import namespace="83c4092f-eea2-41d9-bff2-cbd71d45f0bd"/>
    <xsd:import namespace="86a3a657-475a-4d97-afab-6abe163c78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4092f-eea2-41d9-bff2-cbd71d45f0b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3a657-475a-4d97-afab-6abe163c7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304FC5-35A5-43D1-A69D-D97934E6D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4092f-eea2-41d9-bff2-cbd71d45f0bd"/>
    <ds:schemaRef ds:uri="86a3a657-475a-4d97-afab-6abe163c78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04EAFA-2057-47AF-9B3F-FC725C9C3FF5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83c4092f-eea2-41d9-bff2-cbd71d45f0bd"/>
    <ds:schemaRef ds:uri="http://purl.org/dc/dcmitype/"/>
    <ds:schemaRef ds:uri="http://schemas.openxmlformats.org/package/2006/metadata/core-properties"/>
    <ds:schemaRef ds:uri="86a3a657-475a-4d97-afab-6abe163c788b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66869A6-E1C0-46B3-96BF-4316ED32BD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80DABEE8</Template>
  <TotalTime>1</TotalTime>
  <Pages>1</Pages>
  <Words>15</Words>
  <Characters>88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Moody</dc:creator>
  <cp:keywords/>
  <dc:description/>
  <cp:lastModifiedBy>Emma Barnes</cp:lastModifiedBy>
  <cp:revision>2</cp:revision>
  <dcterms:created xsi:type="dcterms:W3CDTF">2020-04-02T12:56:00Z</dcterms:created>
  <dcterms:modified xsi:type="dcterms:W3CDTF">2020-04-02T12:56:00Z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0x0101000C080129EB68D2449DE85B6A2200A5EF</vt:lpwstr>
  </property>
</Properties>
</file>